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A5747" w14:textId="77777777" w:rsidR="00AE2055" w:rsidRDefault="008E415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 w14:anchorId="744A5775">
          <v:group id="_x0000_s1041" editas="canvas" style="position:absolute;left:0;text-align:left;margin-left:336pt;margin-top:3.85pt;width:133.15pt;height:93pt;z-index:5" coordorigin="7987,624" coordsize="2663,186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7987;top:624;width:2663;height:1860" o:preferrelative="f">
              <v:fill o:detectmouseclick="t"/>
              <v:path o:extrusionok="t" o:connecttype="none"/>
              <o:lock v:ext="edit" text="t"/>
            </v:shape>
            <v:shape id="_x0000_s1042" style="position:absolute;left:8482;top:2353;width:66;height:83" coordsize="66,83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<v:path arrowok="t"/>
              <o:lock v:ext="edit" verticies="t"/>
            </v:shape>
            <v:shape id="_x0000_s1043" style="position:absolute;left:8553;top:2353;width:103;height:83" coordsize="103,83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<v:path arrowok="t"/>
            </v:shape>
            <v:shape id="_x0000_s1044" style="position:absolute;left:8660;top:2353;width:60;height:83" coordsize="60,83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<v:path arrowok="t"/>
            </v:shape>
            <v:shape id="_x0000_s1045" style="position:absolute;left:8724;top:2353;width:66;height:83" coordsize="66,83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<v:path arrowok="t"/>
              <o:lock v:ext="edit" verticies="t"/>
            </v:shape>
            <v:shape id="_x0000_s1046" style="position:absolute;left:8797;top:2299;width:41;height:137" coordsize="41,137" path="m32,118r,l23,127r-5,1l17,130r,l15,130r-1,-2l14,124,41,6r,l41,2,41,,39,r,l35,2,30,3,9,15r2,3l11,18,23,12r,l24,12r,3l2,122r,l,128r,l,133r2,3l5,137r3,l8,137r4,l20,133r6,-6l33,119r-1,-1xe" fillcolor="#a35110" stroked="f">
              <v:path arrowok="t"/>
            </v:shape>
            <v:shape id="_x0000_s1047" style="position:absolute;left:8849;top:2299;width:41;height:137" coordsize="41,137" path="m30,118r,l21,127r-3,1l15,130r,l14,130r,-2l14,124,39,6r,l41,2,39,,38,r,l35,2,29,3,8,15r1,3l9,18,23,12r,l24,12r,3l,122r,l,128r,l,133r2,3l3,137r5,l8,137r4,l18,133r8,-6l33,119r-3,-1xe" fillcolor="#a35110" stroked="f">
              <v:path arrowok="t"/>
            </v:shape>
            <v:shape id="_x0000_s1048" style="position:absolute;left:8896;top:2353;width:65;height:83" coordsize="65,83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<v:path arrowok="t"/>
              <o:lock v:ext="edit" verticies="t"/>
            </v:shape>
            <v:shape id="_x0000_s1049" style="position:absolute;left:8972;top:2353;width:88;height:83" coordsize="88,83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<v:path arrowok="t"/>
            </v:shape>
            <v:shape id="_x0000_s1050" style="position:absolute;left:9072;top:2353;width:58;height:83" coordsize="58,83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<v:path arrowok="t"/>
            </v:shape>
            <v:shape id="_x0000_s1051" style="position:absolute;left:9137;top:2353;width:66;height:83" coordsize="66,83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<v:path arrowok="t"/>
              <o:lock v:ext="edit" verticies="t"/>
            </v:shape>
            <v:shape id="_x0000_s1052" style="position:absolute;left:9233;top:2299;width:133;height:182" coordsize="133,182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<v:path arrowok="t"/>
            </v:shape>
            <v:shape id="_x0000_s1053" style="position:absolute;left:9334;top:2353;width:72;height:83" coordsize="72,83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<v:path arrowok="t"/>
              <o:lock v:ext="edit" verticies="t"/>
            </v:shape>
            <v:shape id="_x0000_s1054" style="position:absolute;left:9421;top:2353;width:59;height:83" coordsize="59,83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<v:path arrowok="t"/>
            </v:shape>
            <v:shape id="_x0000_s1055" style="position:absolute;left:9542;top:2353;width:65;height:83" coordsize="65,83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<v:path arrowok="t"/>
              <o:lock v:ext="edit" verticies="t"/>
            </v:shape>
            <v:shape id="_x0000_s1056" style="position:absolute;left:9616;top:2353;width:82;height:83" coordsize="82,83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<v:path arrowok="t"/>
            </v:shape>
            <v:shape id="_x0000_s1057" style="position:absolute;left:9703;top:2353;width:65;height:83" coordsize="65,83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<v:path arrowok="t"/>
              <o:lock v:ext="edit" verticies="t"/>
            </v:shape>
            <v:shape id="_x0000_s1058" style="position:absolute;left:9780;top:2353;width:60;height:83" coordsize="60,83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<v:path arrowok="t"/>
            </v:shape>
            <v:shape id="_x0000_s1059" style="position:absolute;left:9840;top:2353;width:91;height:127" coordsize="91,127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<v:path arrowok="t"/>
            </v:shape>
            <v:shape id="_x0000_s1060" style="position:absolute;left:9932;top:2353;width:72;height:83" coordsize="72,83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<v:path arrowok="t"/>
              <o:lock v:ext="edit" verticies="t"/>
            </v:shape>
            <v:shape id="_x0000_s1061" style="position:absolute;left:10017;top:2353;width:90;height:83" coordsize="90,83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<v:path arrowok="t"/>
            </v:shape>
            <v:shape id="_x0000_s1062" style="position:absolute;left:10116;top:2353;width:66;height:83" coordsize="66,83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<v:path arrowok="t"/>
              <o:lock v:ext="edit" verticies="t"/>
            </v:shape>
            <v:shape id="_x0000_s1063" style="position:absolute;left:7987;top:1987;width:2621;height:297" coordsize="2621,297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<v:path arrowok="t"/>
              <o:lock v:ext="edit" verticies="t"/>
            </v:shape>
            <v:shape id="_x0000_s1064" style="position:absolute;left:9290;top:1235;width:86;height:128" coordsize="86,128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<v:path arrowok="t"/>
              <o:lock v:ext="edit" verticies="t"/>
            </v:shape>
            <v:shape id="_x0000_s1065" style="position:absolute;left:9142;top:1235;width:386;height:638" coordsize="386,638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<v:path arrowok="t"/>
              <o:lock v:ext="edit" verticies="t"/>
            </v:shape>
            <v:shape id="_x0000_s1066" style="position:absolute;left:9151;top:651;width:359;height:270" coordsize="359,270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<v:path arrowok="t"/>
            </v:shape>
            <v:shape id="_x0000_s1067" style="position:absolute;left:9170;top:924;width:330;height:295" coordsize="330,295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<v:path arrowok="t"/>
            </v:shape>
            <v:shape id="_x0000_s1068" style="position:absolute;left:9291;top:901;width:94;height:127" coordsize="94,127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<v:path arrowok="t"/>
              <o:lock v:ext="edit" verticies="t"/>
            </v:shape>
            <v:shape id="_x0000_s1069" style="position:absolute;left:9276;top:627;width:99;height:127" coordsize="99,127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<v:path arrowok="t"/>
              <o:lock v:ext="edit" verticies="t"/>
            </v:shape>
            <v:shape id="_x0000_s1070" style="position:absolute;left:8642;top:946;width:328;height:311" coordsize="328,311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<v:path arrowok="t"/>
            </v:shape>
            <v:shape id="_x0000_s1071" style="position:absolute;left:8808;top:696;width:340;height:356" coordsize="340,356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<v:path arrowok="t"/>
            </v:shape>
            <v:shape id="_x0000_s1072" style="position:absolute;left:8905;top:991;width:344;height:418" coordsize="344,418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<v:path arrowok="t"/>
            </v:shape>
            <v:shape id="_x0000_s1073" style="position:absolute;left:8908;top:786;width:104;height:115" coordsize="104,115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<v:path arrowok="t"/>
              <o:lock v:ext="edit" verticies="t"/>
            </v:shape>
            <v:shape id="_x0000_s1074" style="position:absolute;left:9000;top:1068;width:106;height:112" coordsize="106,112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<v:path arrowok="t"/>
              <o:lock v:ext="edit" verticies="t"/>
            </v:shape>
            <v:shape id="_x0000_s1075" style="position:absolute;left:8691;top:1064;width:124;height:94" coordsize="124,94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<v:path arrowok="t"/>
              <o:lock v:ext="edit" verticies="t"/>
            </v:shape>
            <v:shape id="_x0000_s1076" style="position:absolute;left:9700;top:946;width:328;height:311" coordsize="328,311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<v:path arrowok="t"/>
            </v:shape>
            <v:shape id="_x0000_s1077" style="position:absolute;left:9522;top:696;width:340;height:356" coordsize="340,356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<v:path arrowok="t"/>
            </v:shape>
            <v:shape id="_x0000_s1078" style="position:absolute;left:9421;top:991;width:344;height:418" coordsize="344,418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<v:path arrowok="t"/>
            </v:shape>
            <v:shape id="_x0000_s1079" style="position:absolute;left:9658;top:786;width:104;height:115" coordsize="104,115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<v:path arrowok="t"/>
              <o:lock v:ext="edit" verticies="t"/>
            </v:shape>
            <v:shape id="_x0000_s1080" style="position:absolute;left:9564;top:1068;width:107;height:112" coordsize="107,112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<v:path arrowok="t"/>
              <o:lock v:ext="edit" verticies="t"/>
            </v:shape>
            <v:shape id="_x0000_s1081" style="position:absolute;left:9855;top:1064;width:124;height:94" coordsize="124,94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<v:path arrowok="t"/>
              <o:lock v:ext="edit" verticies="t"/>
            </v:shape>
            <v:shape id="_x0000_s1082" style="position:absolute;left:9533;top:1837;width:53;height:30" coordsize="53,30" path="m22,r,5l13,5r,25l9,30,9,5,,5,,,22,xm49,30l47,12r,l47,5r,l47,5r-3,7l38,28r-3,l30,12r,l28,5r,l28,5r,7l27,30r-5,l25,r6,l35,17r,l38,24r,l38,24r2,-7l46,r6,l53,30r-4,xe" fillcolor="#a35110" stroked="f">
              <v:path arrowok="t"/>
              <o:lock v:ext="edit" verticies="t"/>
            </v:shape>
          </v:group>
        </w:pict>
      </w:r>
      <w:r>
        <w:rPr>
          <w:noProof/>
          <w:sz w:val="20"/>
        </w:rPr>
        <w:pict w14:anchorId="744A5776">
          <v:line id="_x0000_s1031" style="position:absolute;left:0;text-align:left;z-index:4" from="190.65pt,60pt" to="190.65pt,104.45pt" strokecolor="#a35110" strokeweight="1pt">
            <w10:wrap type="square"/>
          </v:line>
        </w:pict>
      </w:r>
      <w:r>
        <w:rPr>
          <w:noProof/>
          <w:sz w:val="20"/>
        </w:rPr>
        <w:pict w14:anchorId="744A5778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89.95pt;margin-top:59.9pt;width:148.75pt;height:44.65pt;z-index:2;mso-wrap-edited:f" wrapcoords="-109 0 -109 21600 21709 21600 21709 0 -109 0" filled="f" stroked="f">
            <v:textbox style="mso-next-textbox:#_x0000_s1028" inset=",,0,0">
              <w:txbxContent>
                <w:p w14:paraId="744A577B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i/>
                      <w:iCs/>
                      <w:color w:val="4A6425"/>
                      <w:sz w:val="18"/>
                    </w:rPr>
                    <w:t>phone</w:t>
                  </w: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 xml:space="preserve"> (509) 354-7</w:t>
                  </w:r>
                  <w:r w:rsidR="00B71CA9" w:rsidRPr="008B1896">
                    <w:rPr>
                      <w:rFonts w:ascii="Aldine401 BT" w:hAnsi="Aldine401 BT"/>
                      <w:color w:val="4A6425"/>
                      <w:sz w:val="18"/>
                    </w:rPr>
                    <w:t>1</w:t>
                  </w:r>
                  <w:r w:rsidR="008C4CEF" w:rsidRPr="008B1896">
                    <w:rPr>
                      <w:rFonts w:ascii="Aldine401 BT" w:hAnsi="Aldine401 BT"/>
                      <w:color w:val="4A6425"/>
                      <w:sz w:val="18"/>
                    </w:rPr>
                    <w:t>74</w:t>
                  </w:r>
                </w:p>
                <w:p w14:paraId="744A577C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i/>
                      <w:iCs/>
                      <w:color w:val="4A6425"/>
                      <w:sz w:val="18"/>
                    </w:rPr>
                    <w:t>fax</w:t>
                  </w: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 xml:space="preserve"> (509) 354-</w:t>
                  </w:r>
                  <w:r w:rsidR="00B71CA9" w:rsidRPr="008B1896">
                    <w:rPr>
                      <w:rFonts w:ascii="Aldine401 BT" w:hAnsi="Aldine401 BT"/>
                      <w:color w:val="4A6425"/>
                      <w:sz w:val="18"/>
                    </w:rPr>
                    <w:t>71</w:t>
                  </w:r>
                  <w:r w:rsidR="0009548F" w:rsidRPr="008B1896">
                    <w:rPr>
                      <w:rFonts w:ascii="Aldine401 BT" w:hAnsi="Aldine401 BT"/>
                      <w:color w:val="4A6425"/>
                      <w:sz w:val="18"/>
                    </w:rPr>
                    <w:t>83</w:t>
                  </w:r>
                </w:p>
                <w:p w14:paraId="744A577D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>www.spokaneschools.org</w:t>
                  </w:r>
                </w:p>
              </w:txbxContent>
            </v:textbox>
            <w10:wrap type="square"/>
          </v:shape>
        </w:pict>
      </w:r>
    </w:p>
    <w:p w14:paraId="744A574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B" w14:textId="77777777" w:rsidR="00AE2055" w:rsidRPr="00602277" w:rsidRDefault="008E41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744A5779">
          <v:line id="_x0000_s1029" style="position:absolute;z-index:3" from="2.55pt,4.7pt" to="2.55pt,49.15pt" strokecolor="#a35110" strokeweight="1pt">
            <w10:wrap type="square"/>
          </v:line>
        </w:pict>
      </w:r>
      <w:r>
        <w:rPr>
          <w:rFonts w:ascii="Arial" w:hAnsi="Arial" w:cs="Arial"/>
          <w:sz w:val="24"/>
          <w:szCs w:val="24"/>
        </w:rPr>
        <w:pict w14:anchorId="744A577A">
          <v:shape id="_x0000_s1027" type="#_x0000_t202" style="position:absolute;margin-left:1.25pt;margin-top:4.85pt;width:148.75pt;height:44.65pt;z-index:1;mso-wrap-edited:f" wrapcoords="-109 0 -109 21600 21709 21600 21709 0 -109 0" filled="f" stroked="f">
            <v:textbox style="mso-next-textbox:#_x0000_s1027" inset=",,0,0">
              <w:txbxContent>
                <w:p w14:paraId="744A577E" w14:textId="77777777" w:rsidR="00AE2055" w:rsidRPr="00C51030" w:rsidRDefault="0009548F">
                  <w:pPr>
                    <w:spacing w:line="220" w:lineRule="exact"/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</w:pPr>
                  <w:r w:rsidRPr="00C51030"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  <w:t>Purchasing</w:t>
                  </w:r>
                  <w:r w:rsidR="00B71CA9" w:rsidRPr="00C51030"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  <w:t xml:space="preserve"> Department</w:t>
                  </w:r>
                </w:p>
                <w:p w14:paraId="744A577F" w14:textId="77777777" w:rsidR="00AE2055" w:rsidRPr="00C51030" w:rsidRDefault="00B71CA9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smartTag w:uri="urn:schemas-microsoft-com:office:smarttags" w:element="Street">
                    <w:smartTag w:uri="urn:schemas-microsoft-com:office:smarttags" w:element="address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2815 East Garland Avenue</w:t>
                      </w:r>
                    </w:smartTag>
                  </w:smartTag>
                </w:p>
                <w:p w14:paraId="744A5780" w14:textId="77777777" w:rsidR="00AE2055" w:rsidRPr="00C51030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Spokane</w:t>
                      </w:r>
                    </w:smartTag>
                    <w:r w:rsidRPr="00C51030">
                      <w:rPr>
                        <w:rFonts w:ascii="Aldine401 BT" w:hAnsi="Aldine401 BT"/>
                        <w:color w:val="4A6425"/>
                        <w:sz w:val="18"/>
                      </w:rPr>
                      <w:t xml:space="preserve">, </w:t>
                    </w:r>
                    <w:smartTag w:uri="urn:schemas-microsoft-com:office:smarttags" w:element="State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WA</w:t>
                      </w:r>
                    </w:smartTag>
                    <w:r w:rsidRPr="00C51030">
                      <w:rPr>
                        <w:rFonts w:ascii="Aldine401 BT" w:hAnsi="Aldine401 BT"/>
                        <w:color w:val="4A6425"/>
                        <w:sz w:val="18"/>
                      </w:rPr>
                      <w:t xml:space="preserve">  </w:t>
                    </w:r>
                    <w:smartTag w:uri="urn:schemas-microsoft-com:office:smarttags" w:element="PostalCode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9920</w:t>
                      </w:r>
                      <w:r w:rsidR="00B71CA9"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7</w:t>
                      </w:r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-</w:t>
                      </w:r>
                      <w:r w:rsidR="00B71CA9"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5889</w:t>
                      </w:r>
                    </w:smartTag>
                  </w:smartTag>
                </w:p>
              </w:txbxContent>
            </v:textbox>
            <w10:wrap type="square"/>
          </v:shape>
        </w:pict>
      </w:r>
    </w:p>
    <w:p w14:paraId="744A574C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E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78FFDF7" w14:textId="77777777" w:rsidR="008A6776" w:rsidRDefault="008A6776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44A574F" w14:textId="673C3895" w:rsidR="00A03728" w:rsidRDefault="001570D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August 4, 2021</w:t>
      </w:r>
    </w:p>
    <w:p w14:paraId="744A575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44A57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44A5752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744A575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44A575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44A575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744A575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5A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5B" w14:textId="41F880F4" w:rsidR="00A34EF4" w:rsidRDefault="005E3BB9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Bid No. </w:t>
      </w:r>
      <w:r w:rsidR="001570D8">
        <w:rPr>
          <w:rFonts w:ascii="Univers" w:hAnsi="Univers"/>
        </w:rPr>
        <w:t>4-2122</w:t>
      </w:r>
    </w:p>
    <w:p w14:paraId="744A575C" w14:textId="005DA6CB" w:rsidR="005E3BB9" w:rsidRDefault="005E3BB9" w:rsidP="005E3BB9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PRODUCE FOR THE FRESH FRUITS AND VEGETABLES GRANT</w:t>
      </w:r>
      <w:r w:rsidR="00B73F15">
        <w:rPr>
          <w:rFonts w:ascii="Univers" w:hAnsi="Univers"/>
        </w:rPr>
        <w:t xml:space="preserve"> AND SUMMER FEEDING PROGRAM</w:t>
      </w:r>
      <w:r w:rsidR="00A34EF4">
        <w:rPr>
          <w:rFonts w:ascii="Univers" w:hAnsi="Univers"/>
        </w:rPr>
        <w:t>, until 2:</w:t>
      </w:r>
      <w:r w:rsidR="00B73F15">
        <w:rPr>
          <w:rFonts w:ascii="Univers" w:hAnsi="Univers"/>
        </w:rPr>
        <w:t>0</w:t>
      </w:r>
      <w:r w:rsidR="00A34EF4">
        <w:rPr>
          <w:rFonts w:ascii="Univers" w:hAnsi="Univers"/>
        </w:rPr>
        <w:t xml:space="preserve">0:00 p.m. PDT, </w:t>
      </w:r>
      <w:r w:rsidR="001570D8">
        <w:rPr>
          <w:rFonts w:ascii="Univers" w:hAnsi="Univers"/>
        </w:rPr>
        <w:t>Mon</w:t>
      </w:r>
      <w:r w:rsidR="009C6CF7">
        <w:rPr>
          <w:rFonts w:ascii="Univers" w:hAnsi="Univers"/>
        </w:rPr>
        <w:t>day</w:t>
      </w:r>
      <w:r>
        <w:rPr>
          <w:rFonts w:ascii="Univers" w:hAnsi="Univers"/>
        </w:rPr>
        <w:t xml:space="preserve">, </w:t>
      </w:r>
      <w:r w:rsidR="001570D8">
        <w:rPr>
          <w:rFonts w:ascii="Univers" w:hAnsi="Univers"/>
        </w:rPr>
        <w:t>August 16</w:t>
      </w:r>
      <w:r>
        <w:rPr>
          <w:rFonts w:ascii="Univers" w:hAnsi="Univers"/>
        </w:rPr>
        <w:t>, 20</w:t>
      </w:r>
      <w:r w:rsidR="009C6CF7">
        <w:rPr>
          <w:rFonts w:ascii="Univers" w:hAnsi="Univers"/>
        </w:rPr>
        <w:t>2</w:t>
      </w:r>
      <w:r>
        <w:rPr>
          <w:rFonts w:ascii="Univers" w:hAnsi="Univers"/>
        </w:rPr>
        <w:t>1</w:t>
      </w:r>
    </w:p>
    <w:p w14:paraId="744A575D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5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744A57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44A576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4" w14:textId="4D99CE06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35127">
        <w:rPr>
          <w:rFonts w:ascii="Univers" w:hAnsi="Univers"/>
        </w:rPr>
        <w:t xml:space="preserve">bid </w:t>
      </w:r>
      <w:r>
        <w:rPr>
          <w:rFonts w:ascii="Univers" w:hAnsi="Univers"/>
        </w:rPr>
        <w:t>opening should contact Pam Tatosky, Purchasing Services, at 509-354-7127, no later than three days prior to the scheduled opening date so arrangement for the accommodations can be made</w:t>
      </w:r>
    </w:p>
    <w:p w14:paraId="744A576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744A576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744A576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C" w14:textId="61CE847A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02166F">
        <w:rPr>
          <w:rFonts w:ascii="Univers" w:hAnsi="Univers"/>
        </w:rPr>
        <w:t xml:space="preserve">Adam </w:t>
      </w:r>
      <w:proofErr w:type="spellStart"/>
      <w:r w:rsidR="0002166F">
        <w:rPr>
          <w:rFonts w:ascii="Univers" w:hAnsi="Univers"/>
        </w:rPr>
        <w:t>Swinyard</w:t>
      </w:r>
      <w:proofErr w:type="spellEnd"/>
      <w:r>
        <w:rPr>
          <w:rFonts w:ascii="Univers" w:hAnsi="Univers"/>
        </w:rPr>
        <w:t>, Secretary</w:t>
      </w:r>
    </w:p>
    <w:p w14:paraId="744A576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70" w14:textId="27EB8E33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2F6458">
        <w:rPr>
          <w:rFonts w:ascii="Univers" w:hAnsi="Univers"/>
          <w:u w:val="single"/>
        </w:rPr>
        <w:t>August 5</w:t>
      </w:r>
      <w:r w:rsidR="00C96987">
        <w:rPr>
          <w:rFonts w:ascii="Univers" w:hAnsi="Univers"/>
          <w:u w:val="single"/>
        </w:rPr>
        <w:t xml:space="preserve"> </w:t>
      </w:r>
      <w:r w:rsidR="006A4919">
        <w:rPr>
          <w:rFonts w:ascii="Univers" w:hAnsi="Univers"/>
          <w:u w:val="single"/>
        </w:rPr>
        <w:t xml:space="preserve">and </w:t>
      </w:r>
      <w:r w:rsidR="002F6458">
        <w:rPr>
          <w:rFonts w:ascii="Univers" w:hAnsi="Univers"/>
          <w:u w:val="single"/>
        </w:rPr>
        <w:t>1</w:t>
      </w:r>
      <w:r w:rsidR="00C96987">
        <w:rPr>
          <w:rFonts w:ascii="Univers" w:hAnsi="Univers"/>
          <w:u w:val="single"/>
        </w:rPr>
        <w:t>2</w:t>
      </w:r>
      <w:r w:rsidR="00337969">
        <w:rPr>
          <w:rFonts w:ascii="Univers" w:hAnsi="Univers"/>
          <w:u w:val="single"/>
        </w:rPr>
        <w:t>, 20</w:t>
      </w:r>
      <w:r w:rsidR="00C96987">
        <w:rPr>
          <w:rFonts w:ascii="Univers" w:hAnsi="Univers"/>
          <w:u w:val="single"/>
        </w:rPr>
        <w:t>2</w:t>
      </w:r>
      <w:r w:rsidR="00337969">
        <w:rPr>
          <w:rFonts w:ascii="Univers" w:hAnsi="Univers"/>
          <w:u w:val="single"/>
        </w:rPr>
        <w:t>1</w:t>
      </w:r>
      <w:r>
        <w:rPr>
          <w:rFonts w:ascii="Univers" w:hAnsi="Univers"/>
        </w:rPr>
        <w:t>.</w:t>
      </w:r>
    </w:p>
    <w:p w14:paraId="744A577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7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744A577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sectPr w:rsidR="00A03728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49903E-5F30-4B69-B0F2-1443F1F5D7E1}"/>
    <w:embedBold r:id="rId2" w:fontKey="{B24B4889-39B1-4E7D-A2C4-5EE1669A70CD}"/>
    <w:embedItalic r:id="rId3" w:fontKey="{0192C4FD-DC5A-45D6-851A-8AA9466B12A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C74F31F-73FA-45A3-A522-9ED404D505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37F2765-9938-4FA4-8B2B-16BC5AC54B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4C3B9E3-3AA3-442A-95B4-A9C30D425FA6}"/>
  </w:font>
  <w:font w:name="Aldine401 BT">
    <w:altName w:val="Cambria"/>
    <w:charset w:val="00"/>
    <w:family w:val="roman"/>
    <w:pitch w:val="variable"/>
    <w:sig w:usb0="800000AF" w:usb1="1000204A" w:usb2="00000000" w:usb3="00000000" w:csb0="00000011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7" w:fontKey="{D0F08780-7A86-4275-B004-FCCF389F03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9136E5B-8992-4C3C-B6DE-53EE860F63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CC1FEF8-60A7-4339-9A20-94C05C925D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19E1"/>
    <w:rsid w:val="0002166F"/>
    <w:rsid w:val="00035127"/>
    <w:rsid w:val="0009548F"/>
    <w:rsid w:val="001177A6"/>
    <w:rsid w:val="00142C7D"/>
    <w:rsid w:val="001570D8"/>
    <w:rsid w:val="00173CD6"/>
    <w:rsid w:val="001E41FD"/>
    <w:rsid w:val="00266719"/>
    <w:rsid w:val="00273420"/>
    <w:rsid w:val="002C3C48"/>
    <w:rsid w:val="002F47B0"/>
    <w:rsid w:val="002F6458"/>
    <w:rsid w:val="00337969"/>
    <w:rsid w:val="00362805"/>
    <w:rsid w:val="003B6000"/>
    <w:rsid w:val="003C74E4"/>
    <w:rsid w:val="004A43D8"/>
    <w:rsid w:val="004C40AE"/>
    <w:rsid w:val="005419E1"/>
    <w:rsid w:val="005E3BB9"/>
    <w:rsid w:val="005E5039"/>
    <w:rsid w:val="005F6E1F"/>
    <w:rsid w:val="00602277"/>
    <w:rsid w:val="0060322B"/>
    <w:rsid w:val="00673477"/>
    <w:rsid w:val="006A4919"/>
    <w:rsid w:val="006F7482"/>
    <w:rsid w:val="007C6B5E"/>
    <w:rsid w:val="007D42DA"/>
    <w:rsid w:val="008704A8"/>
    <w:rsid w:val="008A6776"/>
    <w:rsid w:val="008B1896"/>
    <w:rsid w:val="008C4CEF"/>
    <w:rsid w:val="008E415C"/>
    <w:rsid w:val="009570E3"/>
    <w:rsid w:val="009C6CF7"/>
    <w:rsid w:val="00A03728"/>
    <w:rsid w:val="00A34EF4"/>
    <w:rsid w:val="00A93A65"/>
    <w:rsid w:val="00AE1B6E"/>
    <w:rsid w:val="00AE2055"/>
    <w:rsid w:val="00B71CA9"/>
    <w:rsid w:val="00B73F15"/>
    <w:rsid w:val="00B84886"/>
    <w:rsid w:val="00C06680"/>
    <w:rsid w:val="00C51030"/>
    <w:rsid w:val="00C96987"/>
    <w:rsid w:val="00DD3400"/>
    <w:rsid w:val="00DD6781"/>
    <w:rsid w:val="00E902F6"/>
    <w:rsid w:val="00F467D9"/>
    <w:rsid w:val="00F53C8A"/>
    <w:rsid w:val="00F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83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744A5747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6E0EE0-493A-4938-B0C2-A206537BFD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4386AB-C7F3-4D15-AB2A-9B5F3BBAB3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E84439-CFC8-495E-B6DD-88A8610AE5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8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16</cp:revision>
  <cp:lastPrinted>2021-08-04T15:22:00Z</cp:lastPrinted>
  <dcterms:created xsi:type="dcterms:W3CDTF">2016-06-27T16:18:00Z</dcterms:created>
  <dcterms:modified xsi:type="dcterms:W3CDTF">2021-08-04T15:22:00Z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